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E0116" w14:textId="32F3E4A7" w:rsidR="00FE1CFA" w:rsidRPr="00164B81" w:rsidRDefault="00DD3EC7" w:rsidP="00164B81">
      <w:pPr>
        <w:rPr>
          <w:rFonts w:ascii="XCCW Joined PC7c" w:hAnsi="XCCW Joined PC7c" w:cs="Arial"/>
          <w:b/>
          <w:sz w:val="32"/>
        </w:rPr>
      </w:pPr>
      <w:r w:rsidRPr="00727B55">
        <w:rPr>
          <w:rFonts w:ascii="XCCW Joined PC7c" w:hAnsi="XCCW Joined PC7c" w:cs="Arial"/>
          <w:b/>
          <w:sz w:val="32"/>
        </w:rPr>
        <w:t xml:space="preserve">Year 3 </w:t>
      </w:r>
      <w:r w:rsidR="00FE1CFA" w:rsidRPr="00727B55">
        <w:rPr>
          <w:rFonts w:ascii="XCCW Joined PC7c" w:hAnsi="XCCW Joined PC7c" w:cs="Arial"/>
          <w:b/>
          <w:sz w:val="32"/>
        </w:rPr>
        <w:t>Spelling and Handwriting Homework</w:t>
      </w:r>
      <w:r w:rsidR="00164B81">
        <w:rPr>
          <w:rFonts w:ascii="XCCW Joined PC7c" w:hAnsi="XCCW Joined PC7c" w:cs="Arial"/>
          <w:b/>
          <w:sz w:val="32"/>
        </w:rPr>
        <w:tab/>
      </w:r>
      <w:r w:rsidR="00164B81">
        <w:rPr>
          <w:rFonts w:ascii="XCCW Joined PC7c" w:hAnsi="XCCW Joined PC7c" w:cs="Arial"/>
          <w:b/>
          <w:sz w:val="32"/>
        </w:rPr>
        <w:tab/>
      </w:r>
      <w:r w:rsidR="00164B81">
        <w:rPr>
          <w:rFonts w:ascii="XCCW Joined PC7c" w:hAnsi="XCCW Joined PC7c" w:cs="Arial"/>
          <w:b/>
          <w:sz w:val="32"/>
        </w:rPr>
        <w:tab/>
      </w:r>
      <w:r w:rsidR="00164B81">
        <w:rPr>
          <w:rFonts w:ascii="XCCW Joined PC7c" w:hAnsi="XCCW Joined PC7c" w:cs="Arial"/>
          <w:b/>
          <w:sz w:val="32"/>
        </w:rPr>
        <w:tab/>
      </w:r>
      <w:r w:rsidR="00164B81">
        <w:rPr>
          <w:rFonts w:ascii="XCCW Joined PC7c" w:hAnsi="XCCW Joined PC7c" w:cs="Arial"/>
          <w:b/>
          <w:sz w:val="32"/>
        </w:rPr>
        <w:tab/>
      </w:r>
      <w:r w:rsidR="00164B81">
        <w:rPr>
          <w:rFonts w:ascii="XCCW Joined PC7c" w:hAnsi="XCCW Joined PC7c" w:cs="Arial"/>
          <w:b/>
          <w:sz w:val="32"/>
        </w:rPr>
        <w:tab/>
      </w:r>
      <w:r w:rsidR="000D36CF">
        <w:rPr>
          <w:rFonts w:ascii="XCCW Joined PC7c" w:hAnsi="XCCW Joined PC7c" w:cs="Arial"/>
          <w:b/>
          <w:sz w:val="32"/>
        </w:rPr>
        <w:t xml:space="preserve">  </w:t>
      </w:r>
      <w:r w:rsidR="00164B81">
        <w:rPr>
          <w:rFonts w:ascii="XCCW Joined PC7c" w:hAnsi="XCCW Joined PC7c" w:cs="Arial"/>
          <w:b/>
          <w:sz w:val="32"/>
        </w:rPr>
        <w:tab/>
      </w:r>
      <w:r w:rsidR="00164B81">
        <w:rPr>
          <w:rFonts w:ascii="XCCW Joined PC7c" w:hAnsi="XCCW Joined PC7c" w:cs="Arial"/>
          <w:b/>
          <w:sz w:val="32"/>
        </w:rPr>
        <w:tab/>
      </w:r>
      <w:r w:rsidR="00A22959">
        <w:rPr>
          <w:rFonts w:ascii="XCCW Joined PC7c" w:hAnsi="XCCW Joined PC7c" w:cs="Arial"/>
          <w:sz w:val="22"/>
        </w:rPr>
        <w:t>13</w:t>
      </w:r>
      <w:r w:rsidR="00D324B5">
        <w:rPr>
          <w:rFonts w:ascii="XCCW Joined PC7c" w:hAnsi="XCCW Joined PC7c" w:cs="Arial"/>
          <w:sz w:val="22"/>
        </w:rPr>
        <w:t>.</w:t>
      </w:r>
      <w:r w:rsidR="00F972B4">
        <w:rPr>
          <w:rFonts w:ascii="XCCW Joined PC7c" w:hAnsi="XCCW Joined PC7c" w:cs="Arial"/>
          <w:sz w:val="22"/>
        </w:rPr>
        <w:t>6</w:t>
      </w:r>
      <w:r w:rsidR="00D324B5">
        <w:rPr>
          <w:rFonts w:ascii="XCCW Joined PC7c" w:hAnsi="XCCW Joined PC7c" w:cs="Arial"/>
          <w:sz w:val="22"/>
        </w:rPr>
        <w:t>.2</w:t>
      </w:r>
      <w:r w:rsidR="00F972B4">
        <w:rPr>
          <w:rFonts w:ascii="XCCW Joined PC7c" w:hAnsi="XCCW Joined PC7c" w:cs="Arial"/>
          <w:sz w:val="22"/>
        </w:rPr>
        <w:t>5</w:t>
      </w:r>
    </w:p>
    <w:p w14:paraId="464F0F09" w14:textId="086FE1A3" w:rsidR="00FE784A" w:rsidRDefault="00FE784A" w:rsidP="00FE784A">
      <w:pPr>
        <w:rPr>
          <w:rFonts w:ascii="XCCW Joined PC7c" w:hAnsi="XCCW Joined PC7c" w:cs="Arial"/>
          <w:szCs w:val="32"/>
        </w:rPr>
      </w:pPr>
      <w:r w:rsidRPr="00D457F5">
        <w:rPr>
          <w:rFonts w:ascii="XCCW Joined PC7c" w:hAnsi="XCCW Joined PC7c" w:cs="Arial"/>
          <w:szCs w:val="32"/>
        </w:rPr>
        <w:t xml:space="preserve">Write the word out at least </w:t>
      </w:r>
      <w:r w:rsidR="00BD6F91" w:rsidRPr="00D457F5">
        <w:rPr>
          <w:rFonts w:ascii="XCCW Joined PC7c" w:hAnsi="XCCW Joined PC7c" w:cs="Arial"/>
          <w:szCs w:val="32"/>
        </w:rPr>
        <w:t>4</w:t>
      </w:r>
      <w:r w:rsidRPr="00D457F5">
        <w:rPr>
          <w:rFonts w:ascii="XCCW Joined PC7c" w:hAnsi="XCCW Joined PC7c" w:cs="Arial"/>
          <w:szCs w:val="32"/>
        </w:rPr>
        <w:t xml:space="preserve"> times on each line. </w:t>
      </w:r>
    </w:p>
    <w:p w14:paraId="4B42979D" w14:textId="77777777" w:rsidR="00164B81" w:rsidRPr="00164B81" w:rsidRDefault="00164B81" w:rsidP="00164B81">
      <w:pPr>
        <w:rPr>
          <w:rFonts w:ascii="XCCW Joined PC7c" w:hAnsi="XCCW Joined PC7c" w:cs="Arial"/>
          <w:szCs w:val="32"/>
        </w:rPr>
      </w:pPr>
    </w:p>
    <w:p w14:paraId="6200A116" w14:textId="5521FEBF" w:rsidR="002E59FB" w:rsidRPr="00DA0F94" w:rsidRDefault="008E3494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enclosure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   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</w:t>
      </w:r>
      <w:r w:rsidR="00DA0F94">
        <w:rPr>
          <w:rFonts w:ascii="XCCW Joined PC7c" w:hAnsi="XCCW Joined PC7c" w:cs="Arial"/>
          <w:sz w:val="40"/>
          <w:u w:val="single"/>
        </w:rPr>
        <w:t xml:space="preserve">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  </w:t>
      </w:r>
    </w:p>
    <w:p w14:paraId="4D30BA82" w14:textId="7A3C0E5F" w:rsidR="00FE784A" w:rsidRPr="00DA0F94" w:rsidRDefault="008E3494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pressure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   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</w:t>
      </w:r>
      <w:r w:rsidR="00DA0F94">
        <w:rPr>
          <w:rFonts w:ascii="XCCW Joined PC7c" w:hAnsi="XCCW Joined PC7c" w:cs="Arial"/>
          <w:sz w:val="40"/>
          <w:u w:val="single"/>
        </w:rPr>
        <w:t xml:space="preserve">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</w:t>
      </w:r>
      <w:r w:rsidR="009C5F9A">
        <w:rPr>
          <w:rFonts w:ascii="XCCW Joined PC7c" w:hAnsi="XCCW Joined PC7c" w:cs="Arial"/>
          <w:sz w:val="40"/>
          <w:u w:val="single"/>
        </w:rPr>
        <w:t xml:space="preserve">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 </w:t>
      </w:r>
    </w:p>
    <w:p w14:paraId="616FEE2F" w14:textId="77BA58EA" w:rsidR="00FE784A" w:rsidRPr="00DA0F94" w:rsidRDefault="008E3494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treasure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   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       </w:t>
      </w:r>
      <w:r w:rsidR="00DA0F94">
        <w:rPr>
          <w:rFonts w:ascii="XCCW Joined PC7c" w:hAnsi="XCCW Joined PC7c" w:cs="Arial"/>
          <w:sz w:val="40"/>
          <w:u w:val="single"/>
        </w:rPr>
        <w:t xml:space="preserve">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  </w:t>
      </w:r>
    </w:p>
    <w:p w14:paraId="1E115C90" w14:textId="6D004320" w:rsidR="00FE784A" w:rsidRPr="00DA0F94" w:rsidRDefault="008E3494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measure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  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       </w:t>
      </w:r>
      <w:r w:rsidR="009C5F9A">
        <w:rPr>
          <w:rFonts w:ascii="XCCW Joined PC7c" w:hAnsi="XCCW Joined PC7c" w:cs="Arial"/>
          <w:sz w:val="40"/>
          <w:u w:val="single"/>
        </w:rPr>
        <w:t xml:space="preserve">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 </w:t>
      </w:r>
    </w:p>
    <w:p w14:paraId="1B18D1D6" w14:textId="3E1C2321" w:rsidR="00FE784A" w:rsidRPr="00DA0F94" w:rsidRDefault="00067D97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p</w:t>
      </w:r>
      <w:r w:rsidR="008E3494">
        <w:rPr>
          <w:rFonts w:ascii="XCCW Joined PC7c" w:hAnsi="XCCW Joined PC7c" w:cs="Arial"/>
          <w:sz w:val="40"/>
          <w:u w:val="single"/>
        </w:rPr>
        <w:t>leasure</w:t>
      </w:r>
      <w:r>
        <w:rPr>
          <w:rFonts w:ascii="XCCW Joined PC7c" w:hAnsi="XCCW Joined PC7c" w:cs="Arial"/>
          <w:sz w:val="40"/>
          <w:u w:val="single"/>
        </w:rPr>
        <w:t xml:space="preserve"> 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   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</w:t>
      </w:r>
      <w:r w:rsidR="009C5F9A">
        <w:rPr>
          <w:rFonts w:ascii="XCCW Joined PC7c" w:hAnsi="XCCW Joined PC7c" w:cs="Arial"/>
          <w:sz w:val="40"/>
          <w:u w:val="single"/>
        </w:rPr>
        <w:t xml:space="preserve">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</w:t>
      </w:r>
    </w:p>
    <w:p w14:paraId="2236CA32" w14:textId="3AB1EC05" w:rsidR="00FE784A" w:rsidRPr="00DA0F94" w:rsidRDefault="008E3494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fissure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    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</w:t>
      </w:r>
      <w:r w:rsidR="009C5F9A">
        <w:rPr>
          <w:rFonts w:ascii="XCCW Joined PC7c" w:hAnsi="XCCW Joined PC7c" w:cs="Arial"/>
          <w:sz w:val="40"/>
          <w:u w:val="single"/>
        </w:rPr>
        <w:t xml:space="preserve">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</w:t>
      </w:r>
    </w:p>
    <w:p w14:paraId="2AF7B6A2" w14:textId="54B8AA41" w:rsidR="00FE784A" w:rsidRPr="00DA0F94" w:rsidRDefault="009C5F9A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leisure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           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</w:t>
      </w:r>
    </w:p>
    <w:p w14:paraId="7C262FDA" w14:textId="1D193981" w:rsidR="00FE784A" w:rsidRPr="00DA0F94" w:rsidRDefault="00067D97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c</w:t>
      </w:r>
      <w:r w:rsidR="009C5F9A">
        <w:rPr>
          <w:rFonts w:ascii="XCCW Joined PC7c" w:hAnsi="XCCW Joined PC7c" w:cs="Arial"/>
          <w:sz w:val="40"/>
          <w:u w:val="single"/>
        </w:rPr>
        <w:t>losure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       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</w:t>
      </w:r>
      <w:r w:rsidR="009C5F9A">
        <w:rPr>
          <w:rFonts w:ascii="XCCW Joined PC7c" w:hAnsi="XCCW Joined PC7c" w:cs="Arial"/>
          <w:sz w:val="40"/>
          <w:u w:val="single"/>
        </w:rPr>
        <w:t xml:space="preserve">  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</w:t>
      </w:r>
    </w:p>
    <w:p w14:paraId="6006B794" w14:textId="1F5FE85F" w:rsidR="00FE784A" w:rsidRPr="00DA0F94" w:rsidRDefault="009C5F9A" w:rsidP="00164B81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exposure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         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 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   </w:t>
      </w:r>
    </w:p>
    <w:p w14:paraId="3CE0D6AA" w14:textId="049CD28F" w:rsidR="00D457F5" w:rsidRPr="00DA0F94" w:rsidRDefault="009C5F9A" w:rsidP="00D457F5">
      <w:pPr>
        <w:spacing w:line="360" w:lineRule="auto"/>
        <w:rPr>
          <w:rFonts w:ascii="XCCW Joined PC7c" w:hAnsi="XCCW Joined PC7c" w:cs="Arial"/>
          <w:sz w:val="40"/>
          <w:u w:val="single"/>
        </w:rPr>
      </w:pPr>
      <w:r>
        <w:rPr>
          <w:rFonts w:ascii="XCCW Joined PC7c" w:hAnsi="XCCW Joined PC7c" w:cs="Arial"/>
          <w:sz w:val="40"/>
          <w:u w:val="single"/>
        </w:rPr>
        <w:t>composure</w:t>
      </w:r>
      <w:r w:rsidR="00067D97">
        <w:rPr>
          <w:rFonts w:ascii="XCCW Joined PC7c" w:hAnsi="XCCW Joined PC7c" w:cs="Arial"/>
          <w:sz w:val="40"/>
          <w:u w:val="single"/>
        </w:rPr>
        <w:t xml:space="preserve"> </w:t>
      </w:r>
      <w:r w:rsidR="00D324B5" w:rsidRPr="00DA0F94">
        <w:rPr>
          <w:rFonts w:ascii="XCCW Joined PC7c" w:hAnsi="XCCW Joined PC7c" w:cs="Arial"/>
          <w:sz w:val="40"/>
          <w:u w:val="single"/>
        </w:rPr>
        <w:t xml:space="preserve"> </w:t>
      </w:r>
      <w:r w:rsidR="00FE784A" w:rsidRPr="00DA0F94">
        <w:rPr>
          <w:rFonts w:ascii="XCCW Joined PC7c" w:hAnsi="XCCW Joined PC7c" w:cs="Arial"/>
          <w:sz w:val="40"/>
          <w:u w:val="single"/>
        </w:rPr>
        <w:t xml:space="preserve">                                                </w:t>
      </w:r>
      <w:r w:rsidR="00DA0F94">
        <w:rPr>
          <w:rFonts w:ascii="XCCW Joined PC7c" w:hAnsi="XCCW Joined PC7c" w:cs="Arial"/>
          <w:sz w:val="40"/>
          <w:u w:val="single"/>
        </w:rPr>
        <w:t>.</w:t>
      </w:r>
      <w:r w:rsidR="00164B81" w:rsidRPr="00DA0F94">
        <w:rPr>
          <w:rFonts w:ascii="XCCW Joined PC7c" w:hAnsi="XCCW Joined PC7c" w:cs="Arial"/>
          <w:sz w:val="40"/>
          <w:u w:val="single"/>
        </w:rPr>
        <w:t xml:space="preserve"> </w:t>
      </w:r>
    </w:p>
    <w:p w14:paraId="0064D2A3" w14:textId="779495C7" w:rsidR="00DD3EC7" w:rsidRDefault="00DD3EC7" w:rsidP="00BD6F91">
      <w:pPr>
        <w:pStyle w:val="Header"/>
        <w:rPr>
          <w:rFonts w:ascii="XCCW Joined PC7c" w:hAnsi="XCCW Joined PC7c"/>
          <w:noProof/>
        </w:rPr>
      </w:pPr>
      <w:proofErr w:type="gramStart"/>
      <w:r w:rsidRPr="00727B55">
        <w:rPr>
          <w:rFonts w:ascii="XCCW Joined PC7c" w:hAnsi="XCCW Joined PC7c"/>
          <w:b/>
          <w:sz w:val="28"/>
        </w:rPr>
        <w:lastRenderedPageBreak/>
        <w:t>Well</w:t>
      </w:r>
      <w:proofErr w:type="gramEnd"/>
      <w:r w:rsidRPr="00727B55">
        <w:rPr>
          <w:rFonts w:ascii="XCCW Joined PC7c" w:hAnsi="XCCW Joined PC7c"/>
          <w:b/>
          <w:sz w:val="28"/>
        </w:rPr>
        <w:t xml:space="preserve"> Done! </w:t>
      </w:r>
      <w:r w:rsidRPr="00727B55">
        <w:rPr>
          <w:rFonts w:ascii="XCCW Joined PC7c" w:hAnsi="XCCW Joined PC7c"/>
        </w:rPr>
        <w:t>Now it’s time for</w:t>
      </w:r>
      <w:r w:rsidRPr="00727B55">
        <w:rPr>
          <w:rFonts w:ascii="XCCW Joined PC7c" w:hAnsi="XCCW Joined PC7c"/>
          <w:b/>
        </w:rPr>
        <w:t xml:space="preserve"> </w:t>
      </w:r>
      <w:r w:rsidRPr="00727B55">
        <w:rPr>
          <w:rFonts w:ascii="XCCW Joined PC7c" w:hAnsi="XCCW Joined PC7c"/>
          <w:b/>
          <w:sz w:val="32"/>
        </w:rPr>
        <w:t>‘</w:t>
      </w:r>
      <w:r w:rsidRPr="00727B55">
        <w:rPr>
          <w:rFonts w:ascii="XCCW Joined PC7c" w:hAnsi="XCCW Joined PC7c"/>
          <w:b/>
          <w:sz w:val="32"/>
          <w:u w:val="single"/>
        </w:rPr>
        <w:t>5 more to be sure’</w:t>
      </w:r>
      <w:r w:rsidRPr="00727B55">
        <w:rPr>
          <w:rFonts w:ascii="XCCW Joined PC7c" w:hAnsi="XCCW Joined PC7c"/>
          <w:b/>
          <w:u w:val="single"/>
        </w:rPr>
        <w:t>!!</w:t>
      </w:r>
      <w:r w:rsidR="00822239" w:rsidRPr="00727B55">
        <w:rPr>
          <w:rFonts w:ascii="XCCW Joined PC7c" w:hAnsi="XCCW Joined PC7c"/>
          <w:noProof/>
        </w:rPr>
        <w:t xml:space="preserve"> </w:t>
      </w:r>
    </w:p>
    <w:p w14:paraId="1B286417" w14:textId="77777777" w:rsidR="00B83C77" w:rsidRPr="00727B55" w:rsidRDefault="00B83C77" w:rsidP="00BD6F91">
      <w:pPr>
        <w:pStyle w:val="Header"/>
        <w:rPr>
          <w:rFonts w:ascii="XCCW Joined PC7c" w:hAnsi="XCCW Joined PC7c"/>
          <w:b/>
          <w:u w:val="single"/>
        </w:rPr>
      </w:pPr>
    </w:p>
    <w:p w14:paraId="36F15C61" w14:textId="16246C45" w:rsidR="00DD3EC7" w:rsidRPr="00B83C77" w:rsidRDefault="00DD3EC7" w:rsidP="00BD6F91">
      <w:pPr>
        <w:pStyle w:val="Header"/>
        <w:rPr>
          <w:rFonts w:ascii="XCCW Joined PC7c" w:hAnsi="XCCW Joined PC7c" w:cs="Arial"/>
          <w:szCs w:val="32"/>
        </w:rPr>
      </w:pPr>
      <w:r w:rsidRPr="00B83C77">
        <w:rPr>
          <w:rFonts w:ascii="XCCW Joined PC7c" w:hAnsi="XCCW Joined PC7c"/>
        </w:rPr>
        <w:t xml:space="preserve">This is for </w:t>
      </w:r>
      <w:r w:rsidR="00556C99" w:rsidRPr="00B83C77">
        <w:rPr>
          <w:rFonts w:ascii="XCCW Joined PC7c" w:hAnsi="XCCW Joined PC7c"/>
        </w:rPr>
        <w:t>REVISION</w:t>
      </w:r>
      <w:r w:rsidR="00BD6F91" w:rsidRPr="00B83C77">
        <w:rPr>
          <w:rFonts w:ascii="XCCW Joined PC7c" w:hAnsi="XCCW Joined PC7c"/>
        </w:rPr>
        <w:t xml:space="preserve"> of Year 1 and 2</w:t>
      </w:r>
      <w:r w:rsidRPr="00B83C77">
        <w:rPr>
          <w:rFonts w:ascii="XCCW Joined PC7c" w:hAnsi="XCCW Joined PC7c"/>
        </w:rPr>
        <w:t xml:space="preserve"> words. </w:t>
      </w:r>
      <w:r w:rsidRPr="00B83C77">
        <w:rPr>
          <w:rFonts w:ascii="XCCW Joined PC7c" w:hAnsi="XCCW Joined PC7c" w:cs="Arial"/>
          <w:szCs w:val="32"/>
        </w:rPr>
        <w:t xml:space="preserve">Ask them to spell </w:t>
      </w:r>
      <w:r w:rsidR="00556C99" w:rsidRPr="00B83C77">
        <w:rPr>
          <w:rFonts w:ascii="XCCW Joined PC7c" w:hAnsi="XCCW Joined PC7c" w:cs="Arial"/>
          <w:szCs w:val="32"/>
        </w:rPr>
        <w:t>any 5</w:t>
      </w:r>
      <w:r w:rsidRPr="00B83C77">
        <w:rPr>
          <w:rFonts w:ascii="XCCW Joined PC7c" w:hAnsi="XCCW Joined PC7c" w:cs="Arial"/>
          <w:szCs w:val="32"/>
        </w:rPr>
        <w:t xml:space="preserve"> </w:t>
      </w:r>
      <w:r w:rsidR="00556C99" w:rsidRPr="00B83C77">
        <w:rPr>
          <w:rFonts w:ascii="XCCW Joined PC7c" w:hAnsi="XCCW Joined PC7c" w:cs="Arial"/>
          <w:szCs w:val="32"/>
        </w:rPr>
        <w:t>words</w:t>
      </w:r>
      <w:r w:rsidR="00A11C84" w:rsidRPr="00B83C77">
        <w:rPr>
          <w:rFonts w:ascii="XCCW Joined PC7c" w:hAnsi="XCCW Joined PC7c" w:cs="Arial"/>
          <w:szCs w:val="32"/>
        </w:rPr>
        <w:t xml:space="preserve"> from these lists</w:t>
      </w:r>
      <w:r w:rsidRPr="00B83C77">
        <w:rPr>
          <w:rFonts w:ascii="XCCW Joined PC7c" w:hAnsi="XCCW Joined PC7c" w:cs="Arial"/>
          <w:szCs w:val="32"/>
        </w:rPr>
        <w:t>. If they can spell them</w:t>
      </w:r>
      <w:r w:rsidR="00A072E4" w:rsidRPr="00B83C77">
        <w:rPr>
          <w:rFonts w:ascii="XCCW Joined PC7c" w:hAnsi="XCCW Joined PC7c" w:cs="Arial"/>
          <w:szCs w:val="32"/>
        </w:rPr>
        <w:t>,</w:t>
      </w:r>
      <w:r w:rsidRPr="00B83C77">
        <w:rPr>
          <w:rFonts w:ascii="XCCW Joined PC7c" w:hAnsi="XCCW Joined PC7c" w:cs="Arial"/>
          <w:szCs w:val="32"/>
        </w:rPr>
        <w:t xml:space="preserve"> that’s great! If they struggle, practise the words on the lines below. Every child is unique and even the most able writers can trip up on spellings!</w:t>
      </w:r>
      <w:r w:rsidR="00A11C84" w:rsidRPr="00B83C77">
        <w:rPr>
          <w:rFonts w:ascii="XCCW Joined PC7c" w:hAnsi="XCCW Joined PC7c" w:cs="Arial"/>
          <w:szCs w:val="32"/>
        </w:rPr>
        <w:t xml:space="preserve"> </w:t>
      </w:r>
      <w:r w:rsidR="00A11C84" w:rsidRPr="00B83C77">
        <w:rPr>
          <w:rFonts w:ascii="XCCW Joined PC7c" w:hAnsi="XCCW Joined PC7c" w:cs="Arial"/>
          <w:szCs w:val="32"/>
          <w:u w:val="single"/>
        </w:rPr>
        <w:t>These will not be tested in class.</w:t>
      </w:r>
    </w:p>
    <w:p w14:paraId="0AFB2B33" w14:textId="0E5A5588" w:rsidR="008972BC" w:rsidRPr="00727B55" w:rsidRDefault="00DA0F94" w:rsidP="00BD6F91">
      <w:pPr>
        <w:pStyle w:val="Header"/>
        <w:rPr>
          <w:rFonts w:ascii="XCCW Joined PC7c" w:hAnsi="XCCW Joined PC7c"/>
          <w:sz w:val="20"/>
          <w:szCs w:val="20"/>
        </w:rPr>
      </w:pPr>
      <w:r>
        <w:rPr>
          <w:rFonts w:ascii="XCCW Joined PC7c" w:hAnsi="XCCW Joined PC7c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DC3E14" wp14:editId="59C9BAE7">
                <wp:simplePos x="0" y="0"/>
                <wp:positionH relativeFrom="margin">
                  <wp:posOffset>7004050</wp:posOffset>
                </wp:positionH>
                <wp:positionV relativeFrom="paragraph">
                  <wp:posOffset>164465</wp:posOffset>
                </wp:positionV>
                <wp:extent cx="3114675" cy="4266565"/>
                <wp:effectExtent l="0" t="0" r="9525" b="635"/>
                <wp:wrapNone/>
                <wp:docPr id="199247938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4675" cy="4266565"/>
                          <a:chOff x="0" y="0"/>
                          <a:chExt cx="3114849" cy="4267027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59430" cy="5888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D652A9" w14:textId="77777777" w:rsidR="00DA0F94" w:rsidRPr="00412582" w:rsidRDefault="00DA0F94" w:rsidP="00DA0F94">
                              <w:pPr>
                                <w:spacing w:line="360" w:lineRule="auto"/>
                                <w:rPr>
                                  <w:rFonts w:ascii="XCCW Joined PC7c" w:hAnsi="XCCW Joined PC7c" w:cs="Arial"/>
                                  <w:sz w:val="40"/>
                                  <w:u w:val="single"/>
                                </w:rPr>
                              </w:pPr>
                              <w:r w:rsidRPr="00412582">
                                <w:rPr>
                                  <w:rFonts w:ascii="XCCW Joined PC7c" w:hAnsi="XCCW Joined PC7c" w:cs="Arial"/>
                                  <w:sz w:val="40"/>
                                  <w:u w:val="single"/>
                                </w:rPr>
                                <w:t xml:space="preserve">Practise here!                         </w:t>
                              </w:r>
                            </w:p>
                            <w:p w14:paraId="202DD91D" w14:textId="77777777" w:rsidR="00DA0F94" w:rsidRDefault="00DA0F94" w:rsidP="00DA0F9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846835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06582"/>
                            <a:ext cx="3059430" cy="5888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EEFE76" w14:textId="77777777" w:rsidR="00DA0F94" w:rsidRPr="00412582" w:rsidRDefault="00DA0F94" w:rsidP="00DA0F94">
                              <w:pPr>
                                <w:spacing w:line="360" w:lineRule="auto"/>
                                <w:rPr>
                                  <w:rFonts w:ascii="XCCW Joined PC7c" w:hAnsi="XCCW Joined PC7c" w:cs="Arial"/>
                                  <w:sz w:val="40"/>
                                </w:rPr>
                              </w:pPr>
                              <w:r w:rsidRPr="00412582">
                                <w:rPr>
                                  <w:rFonts w:ascii="XCCW Joined PC7c" w:hAnsi="XCCW Joined PC7c" w:cs="Arial"/>
                                  <w:sz w:val="40"/>
                                  <w:u w:val="single"/>
                                </w:rPr>
                                <w:t xml:space="preserve">                </w:t>
                              </w:r>
                              <w:r>
                                <w:rPr>
                                  <w:rFonts w:ascii="XCCW Joined PC7c" w:hAnsi="XCCW Joined PC7c" w:cs="Arial"/>
                                  <w:sz w:val="40"/>
                                  <w:u w:val="single"/>
                                </w:rPr>
                                <w:t>.</w:t>
                              </w:r>
                              <w:r w:rsidRPr="00412582">
                                <w:rPr>
                                  <w:rFonts w:ascii="XCCW Joined PC7c" w:hAnsi="XCCW Joined PC7c" w:cs="Arial"/>
                                  <w:sz w:val="40"/>
                                  <w:u w:val="single"/>
                                </w:rPr>
                                <w:t xml:space="preserve"> </w:t>
                              </w:r>
                              <w:r w:rsidRPr="00412582">
                                <w:rPr>
                                  <w:rFonts w:ascii="XCCW Joined PC7c" w:hAnsi="XCCW Joined PC7c" w:cs="Arial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XCCW Joined PC7c" w:hAnsi="XCCW Joined PC7c" w:cs="Arial"/>
                                  <w:sz w:val="40"/>
                                </w:rPr>
                                <w:t>.</w:t>
                              </w:r>
                              <w:r w:rsidRPr="00412582">
                                <w:rPr>
                                  <w:rFonts w:ascii="XCCW Joined PC7c" w:hAnsi="XCCW Joined PC7c" w:cs="Arial"/>
                                  <w:sz w:val="40"/>
                                </w:rPr>
                                <w:t xml:space="preserve">       </w:t>
                              </w:r>
                            </w:p>
                            <w:p w14:paraId="00A4AEF1" w14:textId="77777777" w:rsidR="00DA0F94" w:rsidRDefault="00DA0F94" w:rsidP="00DA0F9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524078109" name="Group 1"/>
                        <wpg:cNvGrpSpPr/>
                        <wpg:grpSpPr>
                          <a:xfrm>
                            <a:off x="0" y="1177636"/>
                            <a:ext cx="3073285" cy="1579245"/>
                            <a:chOff x="0" y="0"/>
                            <a:chExt cx="3073285" cy="1579245"/>
                          </a:xfrm>
                        </wpg:grpSpPr>
                        <wps:wsp>
                          <wps:cNvPr id="37166658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55" y="990600"/>
                              <a:ext cx="3059430" cy="588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D7FE42" w14:textId="77777777" w:rsidR="00DA0F94" w:rsidRPr="00412582" w:rsidRDefault="00DA0F94" w:rsidP="00DA0F94">
                                <w:pPr>
                                  <w:spacing w:line="360" w:lineRule="auto"/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</w:pPr>
                                <w:r w:rsidRPr="00412582">
                                  <w:rPr>
                                    <w:rFonts w:ascii="XCCW Joined PC7c" w:hAnsi="XCCW Joined PC7c" w:cs="Arial"/>
                                    <w:sz w:val="40"/>
                                    <w:u w:val="single"/>
                                  </w:rPr>
                                  <w:t xml:space="preserve">                 </w:t>
                                </w:r>
                                <w:r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  <w:t>.</w:t>
                                </w:r>
                                <w:r w:rsidRPr="00412582"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  <w:t xml:space="preserve">        </w:t>
                                </w:r>
                              </w:p>
                              <w:p w14:paraId="21421859" w14:textId="77777777" w:rsidR="00DA0F94" w:rsidRDefault="00DA0F94" w:rsidP="00DA0F9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071817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55" y="263237"/>
                              <a:ext cx="3059430" cy="58881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ACE29F" w14:textId="77777777" w:rsidR="00DA0F94" w:rsidRPr="00412582" w:rsidRDefault="00DA0F94" w:rsidP="00DA0F94">
                                <w:pPr>
                                  <w:spacing w:line="360" w:lineRule="auto"/>
                                  <w:rPr>
                                    <w:rFonts w:ascii="XCCW Joined PC7c" w:hAnsi="XCCW Joined PC7c" w:cs="Arial"/>
                                    <w:sz w:val="40"/>
                                    <w:u w:val="single"/>
                                  </w:rPr>
                                </w:pPr>
                                <w:r w:rsidRPr="00412582">
                                  <w:rPr>
                                    <w:rFonts w:ascii="XCCW Joined PC7c" w:hAnsi="XCCW Joined PC7c" w:cs="Arial"/>
                                    <w:sz w:val="40"/>
                                    <w:u w:val="single"/>
                                  </w:rPr>
                                  <w:t xml:space="preserve">                 </w:t>
                                </w:r>
                                <w:r>
                                  <w:rPr>
                                    <w:rFonts w:ascii="XCCW Joined PC7c" w:hAnsi="XCCW Joined PC7c" w:cs="Arial"/>
                                    <w:sz w:val="40"/>
                                    <w:u w:val="single"/>
                                  </w:rPr>
                                  <w:t>.</w:t>
                                </w:r>
                                <w:r w:rsidRPr="00412582">
                                  <w:rPr>
                                    <w:rFonts w:ascii="XCCW Joined PC7c" w:hAnsi="XCCW Joined PC7c" w:cs="Arial"/>
                                    <w:sz w:val="40"/>
                                    <w:u w:val="single"/>
                                  </w:rPr>
                                  <w:t xml:space="preserve">        </w:t>
                                </w:r>
                              </w:p>
                              <w:p w14:paraId="267EFB3A" w14:textId="77777777" w:rsidR="00DA0F94" w:rsidRDefault="00DA0F94" w:rsidP="00DA0F9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489745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55" y="0"/>
                              <a:ext cx="3059430" cy="36714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78B782" w14:textId="77777777" w:rsidR="00DA0F94" w:rsidRDefault="00DA0F94" w:rsidP="00DA0F9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9445541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741219"/>
                              <a:ext cx="3059430" cy="3670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24F574" w14:textId="77777777" w:rsidR="00DA0F94" w:rsidRDefault="00DA0F94" w:rsidP="00DA0F9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20812260" name="Group 1"/>
                        <wpg:cNvGrpSpPr/>
                        <wpg:grpSpPr>
                          <a:xfrm>
                            <a:off x="41564" y="2687782"/>
                            <a:ext cx="3073285" cy="1579245"/>
                            <a:chOff x="0" y="0"/>
                            <a:chExt cx="3073285" cy="1579245"/>
                          </a:xfrm>
                        </wpg:grpSpPr>
                        <wps:wsp>
                          <wps:cNvPr id="158560600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55" y="990600"/>
                              <a:ext cx="3059430" cy="588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E94D77" w14:textId="77777777" w:rsidR="00DA0F94" w:rsidRPr="00412582" w:rsidRDefault="00DA0F94" w:rsidP="00DA0F94">
                                <w:pPr>
                                  <w:spacing w:line="360" w:lineRule="auto"/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</w:pPr>
                                <w:r w:rsidRPr="00412582">
                                  <w:rPr>
                                    <w:rFonts w:ascii="XCCW Joined PC7c" w:hAnsi="XCCW Joined PC7c" w:cs="Arial"/>
                                    <w:sz w:val="40"/>
                                    <w:u w:val="single"/>
                                  </w:rPr>
                                  <w:t xml:space="preserve">                 </w:t>
                                </w:r>
                                <w:r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  <w:t>.</w:t>
                                </w:r>
                                <w:r w:rsidRPr="00412582"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  <w:t xml:space="preserve">        </w:t>
                                </w:r>
                              </w:p>
                              <w:p w14:paraId="174D9E68" w14:textId="77777777" w:rsidR="00DA0F94" w:rsidRDefault="00DA0F94" w:rsidP="00DA0F9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87602237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55" y="263237"/>
                              <a:ext cx="3059430" cy="58881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C2BCE6" w14:textId="77777777" w:rsidR="00DA0F94" w:rsidRPr="00412582" w:rsidRDefault="00DA0F94" w:rsidP="00DA0F94">
                                <w:pPr>
                                  <w:spacing w:line="360" w:lineRule="auto"/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</w:pPr>
                                <w:r w:rsidRPr="00412582">
                                  <w:rPr>
                                    <w:rFonts w:ascii="XCCW Joined PC7c" w:hAnsi="XCCW Joined PC7c" w:cs="Arial"/>
                                    <w:sz w:val="40"/>
                                    <w:u w:val="single"/>
                                  </w:rPr>
                                  <w:t xml:space="preserve">                 </w:t>
                                </w:r>
                                <w:r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  <w:t>.</w:t>
                                </w:r>
                                <w:r w:rsidRPr="00412582">
                                  <w:rPr>
                                    <w:rFonts w:ascii="XCCW Joined PC7c" w:hAnsi="XCCW Joined PC7c" w:cs="Arial"/>
                                    <w:sz w:val="40"/>
                                  </w:rPr>
                                  <w:t xml:space="preserve">        </w:t>
                                </w:r>
                              </w:p>
                              <w:p w14:paraId="24D5711D" w14:textId="77777777" w:rsidR="00DA0F94" w:rsidRDefault="00DA0F94" w:rsidP="00DA0F9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5050830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55" y="0"/>
                              <a:ext cx="3059430" cy="36714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129CC" w14:textId="77777777" w:rsidR="00DA0F94" w:rsidRDefault="00DA0F94" w:rsidP="00DA0F9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0409866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741219"/>
                              <a:ext cx="3059430" cy="3670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8D3CCB" w14:textId="77777777" w:rsidR="00DA0F94" w:rsidRDefault="00DA0F94" w:rsidP="00DA0F94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DC3E14" id="Group 2" o:spid="_x0000_s1026" style="position:absolute;margin-left:551.5pt;margin-top:12.95pt;width:245.25pt;height:335.95pt;z-index:251659264;mso-position-horizontal-relative:margin" coordsize="31148,42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width:30594;height:5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3D652A9" w14:textId="77777777" w:rsidR="00DA0F94" w:rsidRPr="00412582" w:rsidRDefault="00DA0F94" w:rsidP="00DA0F94">
                        <w:pPr>
                          <w:spacing w:line="360" w:lineRule="auto"/>
                          <w:rPr>
                            <w:rFonts w:ascii="XCCW Joined PC7c" w:hAnsi="XCCW Joined PC7c" w:cs="Arial"/>
                            <w:sz w:val="40"/>
                            <w:u w:val="single"/>
                          </w:rPr>
                        </w:pPr>
                        <w:r w:rsidRPr="00412582">
                          <w:rPr>
                            <w:rFonts w:ascii="XCCW Joined PC7c" w:hAnsi="XCCW Joined PC7c" w:cs="Arial"/>
                            <w:sz w:val="40"/>
                            <w:u w:val="single"/>
                          </w:rPr>
                          <w:t xml:space="preserve">Practise here!                         </w:t>
                        </w:r>
                      </w:p>
                      <w:p w14:paraId="202DD91D" w14:textId="77777777" w:rsidR="00DA0F94" w:rsidRDefault="00DA0F94" w:rsidP="00DA0F94"/>
                    </w:txbxContent>
                  </v:textbox>
                </v:shape>
                <v:shape id="_x0000_s1028" type="#_x0000_t202" style="position:absolute;top:7065;width:30594;height:5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" stroked="f">
                  <v:textbox>
                    <w:txbxContent>
                      <w:p w14:paraId="19EEFE76" w14:textId="77777777" w:rsidR="00DA0F94" w:rsidRPr="00412582" w:rsidRDefault="00DA0F94" w:rsidP="00DA0F94">
                        <w:pPr>
                          <w:spacing w:line="360" w:lineRule="auto"/>
                          <w:rPr>
                            <w:rFonts w:ascii="XCCW Joined PC7c" w:hAnsi="XCCW Joined PC7c" w:cs="Arial"/>
                            <w:sz w:val="40"/>
                          </w:rPr>
                        </w:pPr>
                        <w:r w:rsidRPr="00412582">
                          <w:rPr>
                            <w:rFonts w:ascii="XCCW Joined PC7c" w:hAnsi="XCCW Joined PC7c" w:cs="Arial"/>
                            <w:sz w:val="40"/>
                            <w:u w:val="single"/>
                          </w:rPr>
                          <w:t xml:space="preserve">                </w:t>
                        </w:r>
                        <w:r>
                          <w:rPr>
                            <w:rFonts w:ascii="XCCW Joined PC7c" w:hAnsi="XCCW Joined PC7c" w:cs="Arial"/>
                            <w:sz w:val="40"/>
                            <w:u w:val="single"/>
                          </w:rPr>
                          <w:t>.</w:t>
                        </w:r>
                        <w:r w:rsidRPr="00412582">
                          <w:rPr>
                            <w:rFonts w:ascii="XCCW Joined PC7c" w:hAnsi="XCCW Joined PC7c" w:cs="Arial"/>
                            <w:sz w:val="40"/>
                            <w:u w:val="single"/>
                          </w:rPr>
                          <w:t xml:space="preserve"> </w:t>
                        </w:r>
                        <w:r w:rsidRPr="00412582">
                          <w:rPr>
                            <w:rFonts w:ascii="XCCW Joined PC7c" w:hAnsi="XCCW Joined PC7c" w:cs="Arial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XCCW Joined PC7c" w:hAnsi="XCCW Joined PC7c" w:cs="Arial"/>
                            <w:sz w:val="40"/>
                          </w:rPr>
                          <w:t>.</w:t>
                        </w:r>
                        <w:r w:rsidRPr="00412582">
                          <w:rPr>
                            <w:rFonts w:ascii="XCCW Joined PC7c" w:hAnsi="XCCW Joined PC7c" w:cs="Arial"/>
                            <w:sz w:val="40"/>
                          </w:rPr>
                          <w:t xml:space="preserve">       </w:t>
                        </w:r>
                      </w:p>
                      <w:p w14:paraId="00A4AEF1" w14:textId="77777777" w:rsidR="00DA0F94" w:rsidRDefault="00DA0F94" w:rsidP="00DA0F94"/>
                    </w:txbxContent>
                  </v:textbox>
                </v:shape>
                <v:group id="Group 1" o:spid="_x0000_s1029" style="position:absolute;top:11776;width:30732;height:15792" coordsize="30732,15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">
                  <v:shape id="_x0000_s1030" type="#_x0000_t202" style="position:absolute;left:138;top:9906;width:30594;height:5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" stroked="f">
                    <v:textbox>
                      <w:txbxContent>
                        <w:p w14:paraId="48D7FE42" w14:textId="77777777" w:rsidR="00DA0F94" w:rsidRPr="00412582" w:rsidRDefault="00DA0F94" w:rsidP="00DA0F94">
                          <w:pPr>
                            <w:spacing w:line="360" w:lineRule="auto"/>
                            <w:rPr>
                              <w:rFonts w:ascii="XCCW Joined PC7c" w:hAnsi="XCCW Joined PC7c" w:cs="Arial"/>
                              <w:sz w:val="40"/>
                            </w:rPr>
                          </w:pPr>
                          <w:r w:rsidRPr="00412582">
                            <w:rPr>
                              <w:rFonts w:ascii="XCCW Joined PC7c" w:hAnsi="XCCW Joined PC7c" w:cs="Arial"/>
                              <w:sz w:val="40"/>
                              <w:u w:val="single"/>
                            </w:rPr>
                            <w:t xml:space="preserve">                 </w:t>
                          </w:r>
                          <w:r>
                            <w:rPr>
                              <w:rFonts w:ascii="XCCW Joined PC7c" w:hAnsi="XCCW Joined PC7c" w:cs="Arial"/>
                              <w:sz w:val="40"/>
                            </w:rPr>
                            <w:t>.</w:t>
                          </w:r>
                          <w:r w:rsidRPr="00412582">
                            <w:rPr>
                              <w:rFonts w:ascii="XCCW Joined PC7c" w:hAnsi="XCCW Joined PC7c" w:cs="Arial"/>
                              <w:sz w:val="40"/>
                            </w:rPr>
                            <w:t xml:space="preserve">        </w:t>
                          </w:r>
                        </w:p>
                        <w:p w14:paraId="21421859" w14:textId="77777777" w:rsidR="00DA0F94" w:rsidRDefault="00DA0F94" w:rsidP="00DA0F94"/>
                      </w:txbxContent>
                    </v:textbox>
                  </v:shape>
                  <v:shape id="_x0000_s1031" type="#_x0000_t202" style="position:absolute;left:138;top:2632;width:30594;height:5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" stroked="f">
                    <v:textbox>
                      <w:txbxContent>
                        <w:p w14:paraId="7FACE29F" w14:textId="77777777" w:rsidR="00DA0F94" w:rsidRPr="00412582" w:rsidRDefault="00DA0F94" w:rsidP="00DA0F94">
                          <w:pPr>
                            <w:spacing w:line="360" w:lineRule="auto"/>
                            <w:rPr>
                              <w:rFonts w:ascii="XCCW Joined PC7c" w:hAnsi="XCCW Joined PC7c" w:cs="Arial"/>
                              <w:sz w:val="40"/>
                              <w:u w:val="single"/>
                            </w:rPr>
                          </w:pPr>
                          <w:r w:rsidRPr="00412582">
                            <w:rPr>
                              <w:rFonts w:ascii="XCCW Joined PC7c" w:hAnsi="XCCW Joined PC7c" w:cs="Arial"/>
                              <w:sz w:val="40"/>
                              <w:u w:val="single"/>
                            </w:rPr>
                            <w:t xml:space="preserve">                 </w:t>
                          </w:r>
                          <w:r>
                            <w:rPr>
                              <w:rFonts w:ascii="XCCW Joined PC7c" w:hAnsi="XCCW Joined PC7c" w:cs="Arial"/>
                              <w:sz w:val="40"/>
                              <w:u w:val="single"/>
                            </w:rPr>
                            <w:t>.</w:t>
                          </w:r>
                          <w:r w:rsidRPr="00412582">
                            <w:rPr>
                              <w:rFonts w:ascii="XCCW Joined PC7c" w:hAnsi="XCCW Joined PC7c" w:cs="Arial"/>
                              <w:sz w:val="40"/>
                              <w:u w:val="single"/>
                            </w:rPr>
                            <w:t xml:space="preserve">        </w:t>
                          </w:r>
                        </w:p>
                        <w:p w14:paraId="267EFB3A" w14:textId="77777777" w:rsidR="00DA0F94" w:rsidRDefault="00DA0F94" w:rsidP="00DA0F94"/>
                      </w:txbxContent>
                    </v:textbox>
                  </v:shape>
                  <v:shape id="_x0000_s1032" type="#_x0000_t202" style="position:absolute;left:138;width:30594;height:3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" stroked="f">
                    <v:textbox>
                      <w:txbxContent>
                        <w:p w14:paraId="7078B782" w14:textId="77777777" w:rsidR="00DA0F94" w:rsidRDefault="00DA0F94" w:rsidP="00DA0F94"/>
                      </w:txbxContent>
                    </v:textbox>
                  </v:shape>
                  <v:shape id="_x0000_s1033" type="#_x0000_t202" style="position:absolute;top:7412;width:30594;height:3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" stroked="f">
                    <v:textbox>
                      <w:txbxContent>
                        <w:p w14:paraId="6224F574" w14:textId="77777777" w:rsidR="00DA0F94" w:rsidRDefault="00DA0F94" w:rsidP="00DA0F94"/>
                      </w:txbxContent>
                    </v:textbox>
                  </v:shape>
                </v:group>
                <v:group id="Group 1" o:spid="_x0000_s1034" style="position:absolute;left:415;top:26877;width:30733;height:15793" coordsize="30732,15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">
                  <v:shape id="_x0000_s1035" type="#_x0000_t202" style="position:absolute;left:138;top:9906;width:30594;height:5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" stroked="f">
                    <v:textbox>
                      <w:txbxContent>
                        <w:p w14:paraId="3EE94D77" w14:textId="77777777" w:rsidR="00DA0F94" w:rsidRPr="00412582" w:rsidRDefault="00DA0F94" w:rsidP="00DA0F94">
                          <w:pPr>
                            <w:spacing w:line="360" w:lineRule="auto"/>
                            <w:rPr>
                              <w:rFonts w:ascii="XCCW Joined PC7c" w:hAnsi="XCCW Joined PC7c" w:cs="Arial"/>
                              <w:sz w:val="40"/>
                            </w:rPr>
                          </w:pPr>
                          <w:r w:rsidRPr="00412582">
                            <w:rPr>
                              <w:rFonts w:ascii="XCCW Joined PC7c" w:hAnsi="XCCW Joined PC7c" w:cs="Arial"/>
                              <w:sz w:val="40"/>
                              <w:u w:val="single"/>
                            </w:rPr>
                            <w:t xml:space="preserve">                 </w:t>
                          </w:r>
                          <w:r>
                            <w:rPr>
                              <w:rFonts w:ascii="XCCW Joined PC7c" w:hAnsi="XCCW Joined PC7c" w:cs="Arial"/>
                              <w:sz w:val="40"/>
                            </w:rPr>
                            <w:t>.</w:t>
                          </w:r>
                          <w:r w:rsidRPr="00412582">
                            <w:rPr>
                              <w:rFonts w:ascii="XCCW Joined PC7c" w:hAnsi="XCCW Joined PC7c" w:cs="Arial"/>
                              <w:sz w:val="40"/>
                            </w:rPr>
                            <w:t xml:space="preserve">        </w:t>
                          </w:r>
                        </w:p>
                        <w:p w14:paraId="174D9E68" w14:textId="77777777" w:rsidR="00DA0F94" w:rsidRDefault="00DA0F94" w:rsidP="00DA0F94"/>
                      </w:txbxContent>
                    </v:textbox>
                  </v:shape>
                  <v:shape id="_x0000_s1036" type="#_x0000_t202" style="position:absolute;left:138;top:2632;width:30594;height:5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" stroked="f">
                    <v:textbox>
                      <w:txbxContent>
                        <w:p w14:paraId="17C2BCE6" w14:textId="77777777" w:rsidR="00DA0F94" w:rsidRPr="00412582" w:rsidRDefault="00DA0F94" w:rsidP="00DA0F94">
                          <w:pPr>
                            <w:spacing w:line="360" w:lineRule="auto"/>
                            <w:rPr>
                              <w:rFonts w:ascii="XCCW Joined PC7c" w:hAnsi="XCCW Joined PC7c" w:cs="Arial"/>
                              <w:sz w:val="40"/>
                            </w:rPr>
                          </w:pPr>
                          <w:r w:rsidRPr="00412582">
                            <w:rPr>
                              <w:rFonts w:ascii="XCCW Joined PC7c" w:hAnsi="XCCW Joined PC7c" w:cs="Arial"/>
                              <w:sz w:val="40"/>
                              <w:u w:val="single"/>
                            </w:rPr>
                            <w:t xml:space="preserve">                 </w:t>
                          </w:r>
                          <w:r>
                            <w:rPr>
                              <w:rFonts w:ascii="XCCW Joined PC7c" w:hAnsi="XCCW Joined PC7c" w:cs="Arial"/>
                              <w:sz w:val="40"/>
                            </w:rPr>
                            <w:t>.</w:t>
                          </w:r>
                          <w:r w:rsidRPr="00412582">
                            <w:rPr>
                              <w:rFonts w:ascii="XCCW Joined PC7c" w:hAnsi="XCCW Joined PC7c" w:cs="Arial"/>
                              <w:sz w:val="40"/>
                            </w:rPr>
                            <w:t xml:space="preserve">        </w:t>
                          </w:r>
                        </w:p>
                        <w:p w14:paraId="24D5711D" w14:textId="77777777" w:rsidR="00DA0F94" w:rsidRDefault="00DA0F94" w:rsidP="00DA0F94"/>
                      </w:txbxContent>
                    </v:textbox>
                  </v:shape>
                  <v:shape id="_x0000_s1037" type="#_x0000_t202" style="position:absolute;left:138;width:30594;height:3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" stroked="f">
                    <v:textbox>
                      <w:txbxContent>
                        <w:p w14:paraId="2B6129CC" w14:textId="77777777" w:rsidR="00DA0F94" w:rsidRDefault="00DA0F94" w:rsidP="00DA0F94"/>
                      </w:txbxContent>
                    </v:textbox>
                  </v:shape>
                  <v:shape id="_x0000_s1038" type="#_x0000_t202" style="position:absolute;top:7412;width:30594;height:3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" stroked="f">
                    <v:textbox>
                      <w:txbxContent>
                        <w:p w14:paraId="498D3CCB" w14:textId="77777777" w:rsidR="00DA0F94" w:rsidRDefault="00DA0F94" w:rsidP="00DA0F94"/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 w:rsidR="00164B81" w:rsidRPr="00164B81">
        <w:rPr>
          <w:rFonts w:ascii="XCCW Joined PC7c" w:hAnsi="XCCW Joined PC7c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5167" behindDoc="0" locked="0" layoutInCell="1" allowOverlap="1" wp14:anchorId="75A744CB" wp14:editId="4FCE75C1">
                <wp:simplePos x="0" y="0"/>
                <wp:positionH relativeFrom="column">
                  <wp:posOffset>6953943</wp:posOffset>
                </wp:positionH>
                <wp:positionV relativeFrom="paragraph">
                  <wp:posOffset>2955001</wp:posOffset>
                </wp:positionV>
                <wp:extent cx="3059430" cy="367146"/>
                <wp:effectExtent l="0" t="0" r="7620" b="0"/>
                <wp:wrapNone/>
                <wp:docPr id="18726719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3671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4DB26" w14:textId="77777777" w:rsidR="00164B81" w:rsidRDefault="00164B81" w:rsidP="00164B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744CB" id="Text Box 2" o:spid="_x0000_s1039" type="#_x0000_t202" style="position:absolute;margin-left:547.55pt;margin-top:232.7pt;width:240.9pt;height:28.9pt;z-index:25165516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" stroked="f">
                <v:textbox>
                  <w:txbxContent>
                    <w:p w14:paraId="3F94DB26" w14:textId="77777777" w:rsidR="00164B81" w:rsidRDefault="00164B81" w:rsidP="00164B81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915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523"/>
        <w:gridCol w:w="1232"/>
        <w:gridCol w:w="2064"/>
        <w:gridCol w:w="1559"/>
        <w:gridCol w:w="1701"/>
      </w:tblGrid>
      <w:tr w:rsidR="008972BC" w:rsidRPr="002244C8" w14:paraId="51418629" w14:textId="77777777" w:rsidTr="00164B81">
        <w:tc>
          <w:tcPr>
            <w:tcW w:w="10915" w:type="dxa"/>
            <w:gridSpan w:val="7"/>
          </w:tcPr>
          <w:p w14:paraId="68D86903" w14:textId="04C23442" w:rsidR="008972BC" w:rsidRPr="002244C8" w:rsidRDefault="008972BC" w:rsidP="00A20D7A">
            <w:pPr>
              <w:tabs>
                <w:tab w:val="left" w:pos="5388"/>
              </w:tabs>
              <w:jc w:val="center"/>
              <w:rPr>
                <w:rFonts w:ascii="XCCW Joined PC7c" w:hAnsi="XCCW Joined PC7c"/>
                <w:b/>
                <w:bCs/>
                <w:sz w:val="28"/>
                <w:szCs w:val="28"/>
              </w:rPr>
            </w:pPr>
            <w:r w:rsidRPr="002244C8">
              <w:rPr>
                <w:rFonts w:ascii="XCCW Joined PC7c" w:hAnsi="XCCW Joined PC7c"/>
                <w:b/>
                <w:bCs/>
                <w:sz w:val="28"/>
                <w:szCs w:val="28"/>
              </w:rPr>
              <w:t>Year 1 and 2 Common Exception Words</w:t>
            </w:r>
          </w:p>
        </w:tc>
      </w:tr>
      <w:tr w:rsidR="008972BC" w:rsidRPr="002244C8" w14:paraId="171CFC00" w14:textId="77777777" w:rsidTr="00164B81">
        <w:tc>
          <w:tcPr>
            <w:tcW w:w="4359" w:type="dxa"/>
            <w:gridSpan w:val="3"/>
            <w:tcBorders>
              <w:bottom w:val="single" w:sz="4" w:space="0" w:color="auto"/>
            </w:tcBorders>
          </w:tcPr>
          <w:p w14:paraId="59C4A637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  <w:b/>
                <w:bCs/>
                <w:sz w:val="28"/>
                <w:szCs w:val="28"/>
              </w:rPr>
            </w:pPr>
            <w:r w:rsidRPr="002244C8">
              <w:rPr>
                <w:rFonts w:ascii="XCCW Joined PC7c" w:hAnsi="XCCW Joined PC7c"/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6556" w:type="dxa"/>
            <w:gridSpan w:val="4"/>
            <w:tcBorders>
              <w:bottom w:val="single" w:sz="4" w:space="0" w:color="auto"/>
            </w:tcBorders>
          </w:tcPr>
          <w:p w14:paraId="68296538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  <w:b/>
                <w:bCs/>
                <w:sz w:val="28"/>
                <w:szCs w:val="28"/>
              </w:rPr>
            </w:pPr>
            <w:r w:rsidRPr="002244C8">
              <w:rPr>
                <w:rFonts w:ascii="XCCW Joined PC7c" w:hAnsi="XCCW Joined PC7c"/>
                <w:b/>
                <w:bCs/>
                <w:sz w:val="28"/>
                <w:szCs w:val="28"/>
              </w:rPr>
              <w:t>Year 2</w:t>
            </w:r>
          </w:p>
        </w:tc>
      </w:tr>
      <w:tr w:rsidR="008972BC" w:rsidRPr="002244C8" w14:paraId="57232934" w14:textId="77777777" w:rsidTr="00164B81">
        <w:tc>
          <w:tcPr>
            <w:tcW w:w="1560" w:type="dxa"/>
            <w:tcBorders>
              <w:right w:val="nil"/>
            </w:tcBorders>
          </w:tcPr>
          <w:p w14:paraId="4DFC39A1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the</w:t>
            </w:r>
          </w:p>
          <w:p w14:paraId="603BC714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a</w:t>
            </w:r>
          </w:p>
          <w:p w14:paraId="70513230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do</w:t>
            </w:r>
          </w:p>
          <w:p w14:paraId="75FF592A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to</w:t>
            </w:r>
          </w:p>
          <w:p w14:paraId="600C98AA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today</w:t>
            </w:r>
          </w:p>
          <w:p w14:paraId="5E49AE10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of</w:t>
            </w:r>
          </w:p>
          <w:p w14:paraId="4BA782C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proofErr w:type="gramStart"/>
            <w:r>
              <w:rPr>
                <w:rFonts w:ascii="XCCW Joined PC7c" w:hAnsi="XCCW Joined PC7c"/>
              </w:rPr>
              <w:t>said</w:t>
            </w:r>
            <w:proofErr w:type="gramEnd"/>
          </w:p>
          <w:p w14:paraId="745062B4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proofErr w:type="gramStart"/>
            <w:r>
              <w:rPr>
                <w:rFonts w:ascii="XCCW Joined PC7c" w:hAnsi="XCCW Joined PC7c"/>
              </w:rPr>
              <w:t>says</w:t>
            </w:r>
            <w:proofErr w:type="gramEnd"/>
          </w:p>
          <w:p w14:paraId="4AE79AD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are</w:t>
            </w:r>
          </w:p>
          <w:p w14:paraId="322CD359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were</w:t>
            </w:r>
          </w:p>
          <w:p w14:paraId="7CB4C69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was</w:t>
            </w:r>
          </w:p>
          <w:p w14:paraId="3E34413D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is</w:t>
            </w:r>
          </w:p>
          <w:p w14:paraId="75B790A8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his</w:t>
            </w:r>
          </w:p>
          <w:p w14:paraId="1E357285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has</w:t>
            </w:r>
          </w:p>
          <w:p w14:paraId="03772AF7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I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DB8069F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you</w:t>
            </w:r>
          </w:p>
          <w:p w14:paraId="67E2C0C6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your</w:t>
            </w:r>
          </w:p>
          <w:p w14:paraId="010A62E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they</w:t>
            </w:r>
          </w:p>
          <w:p w14:paraId="068195EF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be</w:t>
            </w:r>
          </w:p>
          <w:p w14:paraId="3461AD05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he</w:t>
            </w:r>
          </w:p>
          <w:p w14:paraId="22376AD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me</w:t>
            </w:r>
          </w:p>
          <w:p w14:paraId="4309D836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she</w:t>
            </w:r>
          </w:p>
          <w:p w14:paraId="6BB8709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we</w:t>
            </w:r>
          </w:p>
          <w:p w14:paraId="1DC502DD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no</w:t>
            </w:r>
          </w:p>
          <w:p w14:paraId="2A0BAB3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go</w:t>
            </w:r>
          </w:p>
          <w:p w14:paraId="1CB4D33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so</w:t>
            </w:r>
          </w:p>
          <w:p w14:paraId="6016FA0E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by</w:t>
            </w:r>
          </w:p>
          <w:p w14:paraId="6C83E391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proofErr w:type="gramStart"/>
            <w:r>
              <w:rPr>
                <w:rFonts w:ascii="XCCW Joined PC7c" w:hAnsi="XCCW Joined PC7c"/>
              </w:rPr>
              <w:t>my</w:t>
            </w:r>
            <w:proofErr w:type="gramEnd"/>
          </w:p>
          <w:p w14:paraId="1ABE34E1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here</w:t>
            </w:r>
          </w:p>
          <w:p w14:paraId="0DFF5151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there</w:t>
            </w:r>
          </w:p>
        </w:tc>
        <w:tc>
          <w:tcPr>
            <w:tcW w:w="1523" w:type="dxa"/>
            <w:tcBorders>
              <w:left w:val="nil"/>
            </w:tcBorders>
          </w:tcPr>
          <w:p w14:paraId="16DF3F09" w14:textId="05ADD9DB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proofErr w:type="gramStart"/>
            <w:r>
              <w:rPr>
                <w:rFonts w:ascii="XCCW Joined PC7c" w:hAnsi="XCCW Joined PC7c"/>
              </w:rPr>
              <w:t>where</w:t>
            </w:r>
            <w:proofErr w:type="gramEnd"/>
          </w:p>
          <w:p w14:paraId="0D81EF00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love</w:t>
            </w:r>
          </w:p>
          <w:p w14:paraId="4CBA855A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come</w:t>
            </w:r>
          </w:p>
          <w:p w14:paraId="2A9AA9EF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some</w:t>
            </w:r>
          </w:p>
          <w:p w14:paraId="0A76004E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one</w:t>
            </w:r>
          </w:p>
          <w:p w14:paraId="6BF678F0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once</w:t>
            </w:r>
          </w:p>
          <w:p w14:paraId="698A8FC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ask</w:t>
            </w:r>
          </w:p>
          <w:p w14:paraId="03BA205B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friend</w:t>
            </w:r>
          </w:p>
          <w:p w14:paraId="167807D8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school</w:t>
            </w:r>
          </w:p>
          <w:p w14:paraId="15D1B992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put</w:t>
            </w:r>
          </w:p>
          <w:p w14:paraId="29C8D02F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push</w:t>
            </w:r>
          </w:p>
          <w:p w14:paraId="17E7731E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pull</w:t>
            </w:r>
          </w:p>
          <w:p w14:paraId="253809C9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full</w:t>
            </w:r>
          </w:p>
          <w:p w14:paraId="71DC2D39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house</w:t>
            </w:r>
          </w:p>
          <w:p w14:paraId="26BFCF4E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our</w:t>
            </w:r>
          </w:p>
        </w:tc>
        <w:tc>
          <w:tcPr>
            <w:tcW w:w="1232" w:type="dxa"/>
            <w:tcBorders>
              <w:right w:val="nil"/>
            </w:tcBorders>
          </w:tcPr>
          <w:p w14:paraId="2780B6E2" w14:textId="1E0FC412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door</w:t>
            </w:r>
          </w:p>
          <w:p w14:paraId="0FF4C3E3" w14:textId="3DE1A026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floor</w:t>
            </w:r>
          </w:p>
          <w:p w14:paraId="3C0B8F64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poor</w:t>
            </w:r>
          </w:p>
          <w:p w14:paraId="2288C47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because</w:t>
            </w:r>
          </w:p>
          <w:p w14:paraId="73E53070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find</w:t>
            </w:r>
          </w:p>
          <w:p w14:paraId="3A802F86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kind</w:t>
            </w:r>
          </w:p>
          <w:p w14:paraId="62AC04D0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mind</w:t>
            </w:r>
          </w:p>
          <w:p w14:paraId="7C41974B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behind</w:t>
            </w:r>
          </w:p>
          <w:p w14:paraId="7B56227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child</w:t>
            </w:r>
          </w:p>
          <w:p w14:paraId="3275F432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children</w:t>
            </w:r>
          </w:p>
          <w:p w14:paraId="7225F375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wild</w:t>
            </w:r>
          </w:p>
          <w:p w14:paraId="34F9D2C7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climb</w:t>
            </w:r>
          </w:p>
          <w:p w14:paraId="6F17FF1F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most</w:t>
            </w:r>
          </w:p>
          <w:p w14:paraId="06A33882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only</w:t>
            </w:r>
          </w:p>
          <w:p w14:paraId="3EBB8A99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both</w:t>
            </w:r>
          </w:p>
          <w:p w14:paraId="3BC0F257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old</w:t>
            </w:r>
          </w:p>
        </w:tc>
        <w:tc>
          <w:tcPr>
            <w:tcW w:w="2064" w:type="dxa"/>
            <w:tcBorders>
              <w:left w:val="nil"/>
              <w:right w:val="nil"/>
            </w:tcBorders>
          </w:tcPr>
          <w:p w14:paraId="741DB683" w14:textId="6168029A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cold</w:t>
            </w:r>
          </w:p>
          <w:p w14:paraId="32EFC7A9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gold</w:t>
            </w:r>
          </w:p>
          <w:p w14:paraId="33CB72D7" w14:textId="50D8FF3B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hold</w:t>
            </w:r>
          </w:p>
          <w:p w14:paraId="1F0170C8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told</w:t>
            </w:r>
          </w:p>
          <w:p w14:paraId="155077D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every</w:t>
            </w:r>
          </w:p>
          <w:p w14:paraId="4B12E62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great</w:t>
            </w:r>
          </w:p>
          <w:p w14:paraId="2F15091E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break</w:t>
            </w:r>
          </w:p>
          <w:p w14:paraId="550B8349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steak</w:t>
            </w:r>
          </w:p>
          <w:p w14:paraId="35B87AF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pretty</w:t>
            </w:r>
          </w:p>
          <w:p w14:paraId="0152EBDE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beautiful</w:t>
            </w:r>
          </w:p>
          <w:p w14:paraId="652F60B7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after</w:t>
            </w:r>
          </w:p>
          <w:p w14:paraId="659E27BE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fast</w:t>
            </w:r>
          </w:p>
          <w:p w14:paraId="7F679277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last</w:t>
            </w:r>
          </w:p>
          <w:p w14:paraId="436AD564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past</w:t>
            </w:r>
          </w:p>
          <w:p w14:paraId="74894866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father</w:t>
            </w:r>
          </w:p>
          <w:p w14:paraId="51AB608C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class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6A3BF7D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grass</w:t>
            </w:r>
          </w:p>
          <w:p w14:paraId="42F5F614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pass</w:t>
            </w:r>
          </w:p>
          <w:p w14:paraId="70EE24AB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plant</w:t>
            </w:r>
          </w:p>
          <w:p w14:paraId="7B01B84B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path</w:t>
            </w:r>
          </w:p>
          <w:p w14:paraId="0C07FEF9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bath</w:t>
            </w:r>
          </w:p>
          <w:p w14:paraId="29CD555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hour</w:t>
            </w:r>
          </w:p>
          <w:p w14:paraId="454F13D7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move</w:t>
            </w:r>
          </w:p>
          <w:p w14:paraId="05B8EBE9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prove</w:t>
            </w:r>
          </w:p>
          <w:p w14:paraId="223F0417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improve</w:t>
            </w:r>
          </w:p>
          <w:p w14:paraId="668CB3E7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sure</w:t>
            </w:r>
          </w:p>
          <w:p w14:paraId="3EDEA50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sugar</w:t>
            </w:r>
          </w:p>
          <w:p w14:paraId="7E6E880F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eye</w:t>
            </w:r>
          </w:p>
          <w:p w14:paraId="7166AB52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could</w:t>
            </w:r>
          </w:p>
          <w:p w14:paraId="0AC75D02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should</w:t>
            </w:r>
          </w:p>
          <w:p w14:paraId="1D47BEB7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would</w:t>
            </w:r>
          </w:p>
          <w:p w14:paraId="646C33AB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who</w:t>
            </w:r>
          </w:p>
        </w:tc>
        <w:tc>
          <w:tcPr>
            <w:tcW w:w="1701" w:type="dxa"/>
            <w:tcBorders>
              <w:left w:val="nil"/>
            </w:tcBorders>
          </w:tcPr>
          <w:p w14:paraId="2607020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whole</w:t>
            </w:r>
          </w:p>
          <w:p w14:paraId="75E4ED3A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any</w:t>
            </w:r>
          </w:p>
          <w:p w14:paraId="6A6DB67D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many</w:t>
            </w:r>
          </w:p>
          <w:p w14:paraId="0DFED352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clothes</w:t>
            </w:r>
          </w:p>
          <w:p w14:paraId="03FDB89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busy</w:t>
            </w:r>
          </w:p>
          <w:p w14:paraId="379E9354" w14:textId="67447690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people</w:t>
            </w:r>
          </w:p>
          <w:p w14:paraId="5986D2A2" w14:textId="638D0178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water</w:t>
            </w:r>
          </w:p>
          <w:p w14:paraId="244B77E1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again</w:t>
            </w:r>
          </w:p>
          <w:p w14:paraId="7E42C335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half</w:t>
            </w:r>
          </w:p>
          <w:p w14:paraId="6247CB9A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money</w:t>
            </w:r>
          </w:p>
          <w:p w14:paraId="775ABCD1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Mr</w:t>
            </w:r>
          </w:p>
          <w:p w14:paraId="6F0A9103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Mrs</w:t>
            </w:r>
          </w:p>
          <w:p w14:paraId="036A204C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parents</w:t>
            </w:r>
          </w:p>
          <w:p w14:paraId="1965AEFF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Christmas</w:t>
            </w:r>
          </w:p>
          <w:p w14:paraId="6CF726A1" w14:textId="77777777" w:rsidR="008972BC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everybody</w:t>
            </w:r>
          </w:p>
          <w:p w14:paraId="6091DEF4" w14:textId="77777777" w:rsidR="008972BC" w:rsidRPr="002244C8" w:rsidRDefault="008972BC" w:rsidP="00A20D7A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even</w:t>
            </w:r>
          </w:p>
        </w:tc>
      </w:tr>
    </w:tbl>
    <w:p w14:paraId="6471D2AC" w14:textId="572CB2E9" w:rsidR="00BD6F91" w:rsidRDefault="00BD6F91" w:rsidP="008972BC">
      <w:pPr>
        <w:pStyle w:val="Header"/>
        <w:jc w:val="center"/>
        <w:rPr>
          <w:rFonts w:ascii="XCCW Joined PC7a" w:hAnsi="XCCW Joined PC7a"/>
        </w:rPr>
      </w:pPr>
    </w:p>
    <w:p w14:paraId="7DAC0C1D" w14:textId="77777777" w:rsidR="00BD6F91" w:rsidRDefault="00BD6F91" w:rsidP="00BD6F91">
      <w:pPr>
        <w:pStyle w:val="Header"/>
        <w:rPr>
          <w:rFonts w:ascii="XCCW Joined PC7a" w:hAnsi="XCCW Joined PC7a"/>
        </w:rPr>
      </w:pPr>
    </w:p>
    <w:sectPr w:rsidR="00BD6F91" w:rsidSect="00164B8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29D56" w14:textId="77777777" w:rsidR="00E850BF" w:rsidRDefault="00E850BF" w:rsidP="00FE1CFA">
      <w:r>
        <w:separator/>
      </w:r>
    </w:p>
  </w:endnote>
  <w:endnote w:type="continuationSeparator" w:id="0">
    <w:p w14:paraId="03CD2276" w14:textId="77777777" w:rsidR="00E850BF" w:rsidRDefault="00E850BF" w:rsidP="00FE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2F920" w14:textId="77777777" w:rsidR="00E850BF" w:rsidRDefault="00E850BF" w:rsidP="00FE1CFA">
      <w:r>
        <w:separator/>
      </w:r>
    </w:p>
  </w:footnote>
  <w:footnote w:type="continuationSeparator" w:id="0">
    <w:p w14:paraId="0AE35E87" w14:textId="77777777" w:rsidR="00E850BF" w:rsidRDefault="00E850BF" w:rsidP="00FE1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7069417">
    <w:abstractNumId w:val="1"/>
  </w:num>
  <w:num w:numId="2" w16cid:durableId="2026713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84A"/>
    <w:rsid w:val="0000681C"/>
    <w:rsid w:val="00027D67"/>
    <w:rsid w:val="000356A3"/>
    <w:rsid w:val="00035AEA"/>
    <w:rsid w:val="00051C9F"/>
    <w:rsid w:val="00053642"/>
    <w:rsid w:val="000552D5"/>
    <w:rsid w:val="00056165"/>
    <w:rsid w:val="00060AB9"/>
    <w:rsid w:val="00066908"/>
    <w:rsid w:val="00067D97"/>
    <w:rsid w:val="0008143F"/>
    <w:rsid w:val="00093302"/>
    <w:rsid w:val="000A6349"/>
    <w:rsid w:val="000B0AD3"/>
    <w:rsid w:val="000B1692"/>
    <w:rsid w:val="000B25B5"/>
    <w:rsid w:val="000B3E3A"/>
    <w:rsid w:val="000B43D7"/>
    <w:rsid w:val="000B5FB3"/>
    <w:rsid w:val="000D36CF"/>
    <w:rsid w:val="000E2CAC"/>
    <w:rsid w:val="000E32ED"/>
    <w:rsid w:val="000E44CF"/>
    <w:rsid w:val="000F166B"/>
    <w:rsid w:val="001131EF"/>
    <w:rsid w:val="00121B12"/>
    <w:rsid w:val="00123266"/>
    <w:rsid w:val="00127546"/>
    <w:rsid w:val="00152763"/>
    <w:rsid w:val="00153E4B"/>
    <w:rsid w:val="00164B81"/>
    <w:rsid w:val="00170535"/>
    <w:rsid w:val="00170F19"/>
    <w:rsid w:val="001A4754"/>
    <w:rsid w:val="001B1CF5"/>
    <w:rsid w:val="001D74A7"/>
    <w:rsid w:val="001E235B"/>
    <w:rsid w:val="00212857"/>
    <w:rsid w:val="00230A08"/>
    <w:rsid w:val="00242CC5"/>
    <w:rsid w:val="0025631C"/>
    <w:rsid w:val="00273B6C"/>
    <w:rsid w:val="00291357"/>
    <w:rsid w:val="00293A96"/>
    <w:rsid w:val="0029648F"/>
    <w:rsid w:val="002A5F7B"/>
    <w:rsid w:val="002A603A"/>
    <w:rsid w:val="002A6735"/>
    <w:rsid w:val="002B1535"/>
    <w:rsid w:val="002B2319"/>
    <w:rsid w:val="002B3DDC"/>
    <w:rsid w:val="002B4589"/>
    <w:rsid w:val="002C4A81"/>
    <w:rsid w:val="002E59FB"/>
    <w:rsid w:val="002E5F53"/>
    <w:rsid w:val="002F1D82"/>
    <w:rsid w:val="00313CCB"/>
    <w:rsid w:val="00321102"/>
    <w:rsid w:val="0032480A"/>
    <w:rsid w:val="003263B7"/>
    <w:rsid w:val="00331046"/>
    <w:rsid w:val="00332229"/>
    <w:rsid w:val="0033632B"/>
    <w:rsid w:val="00340460"/>
    <w:rsid w:val="0035290D"/>
    <w:rsid w:val="00365425"/>
    <w:rsid w:val="00371C9A"/>
    <w:rsid w:val="00383B0E"/>
    <w:rsid w:val="003B18B7"/>
    <w:rsid w:val="003B6659"/>
    <w:rsid w:val="003B73BD"/>
    <w:rsid w:val="003E4BAB"/>
    <w:rsid w:val="00431FC3"/>
    <w:rsid w:val="00454C44"/>
    <w:rsid w:val="004605A1"/>
    <w:rsid w:val="00482841"/>
    <w:rsid w:val="00485708"/>
    <w:rsid w:val="00493311"/>
    <w:rsid w:val="004B4219"/>
    <w:rsid w:val="004C28C6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568BB"/>
    <w:rsid w:val="00556C99"/>
    <w:rsid w:val="00565814"/>
    <w:rsid w:val="00582C91"/>
    <w:rsid w:val="00590837"/>
    <w:rsid w:val="00597B2A"/>
    <w:rsid w:val="005A0942"/>
    <w:rsid w:val="005A2E8C"/>
    <w:rsid w:val="005C4A2A"/>
    <w:rsid w:val="005C4D8E"/>
    <w:rsid w:val="005D3E6B"/>
    <w:rsid w:val="005E437E"/>
    <w:rsid w:val="005F078D"/>
    <w:rsid w:val="006000C8"/>
    <w:rsid w:val="00603C4A"/>
    <w:rsid w:val="00605193"/>
    <w:rsid w:val="00615F20"/>
    <w:rsid w:val="00621808"/>
    <w:rsid w:val="0063769A"/>
    <w:rsid w:val="006441A9"/>
    <w:rsid w:val="006454D9"/>
    <w:rsid w:val="00656DA2"/>
    <w:rsid w:val="0066703B"/>
    <w:rsid w:val="00671718"/>
    <w:rsid w:val="00672D48"/>
    <w:rsid w:val="00684436"/>
    <w:rsid w:val="00690CB5"/>
    <w:rsid w:val="00693FDF"/>
    <w:rsid w:val="006950B8"/>
    <w:rsid w:val="00696F28"/>
    <w:rsid w:val="006A5E94"/>
    <w:rsid w:val="006B248F"/>
    <w:rsid w:val="006D10DF"/>
    <w:rsid w:val="006F38D1"/>
    <w:rsid w:val="00727B55"/>
    <w:rsid w:val="00727CE2"/>
    <w:rsid w:val="007500D8"/>
    <w:rsid w:val="0076612B"/>
    <w:rsid w:val="0078235C"/>
    <w:rsid w:val="00787462"/>
    <w:rsid w:val="00794B94"/>
    <w:rsid w:val="007B401B"/>
    <w:rsid w:val="007E54A7"/>
    <w:rsid w:val="007F0B37"/>
    <w:rsid w:val="007F22A4"/>
    <w:rsid w:val="007F4352"/>
    <w:rsid w:val="007F7927"/>
    <w:rsid w:val="008046C3"/>
    <w:rsid w:val="00822239"/>
    <w:rsid w:val="00830CD5"/>
    <w:rsid w:val="0083276E"/>
    <w:rsid w:val="0084638B"/>
    <w:rsid w:val="00852F8C"/>
    <w:rsid w:val="00884101"/>
    <w:rsid w:val="0088548C"/>
    <w:rsid w:val="008934D0"/>
    <w:rsid w:val="008972BC"/>
    <w:rsid w:val="008A40BC"/>
    <w:rsid w:val="008B518E"/>
    <w:rsid w:val="008C0AEB"/>
    <w:rsid w:val="008D4A69"/>
    <w:rsid w:val="008E0EE6"/>
    <w:rsid w:val="008E22F0"/>
    <w:rsid w:val="008E3494"/>
    <w:rsid w:val="008F482C"/>
    <w:rsid w:val="008F6F0C"/>
    <w:rsid w:val="00901EF8"/>
    <w:rsid w:val="009267D8"/>
    <w:rsid w:val="00940BAF"/>
    <w:rsid w:val="00941E09"/>
    <w:rsid w:val="0095041A"/>
    <w:rsid w:val="00964789"/>
    <w:rsid w:val="0097163B"/>
    <w:rsid w:val="00972266"/>
    <w:rsid w:val="009B2C1B"/>
    <w:rsid w:val="009B7ECC"/>
    <w:rsid w:val="009C48CD"/>
    <w:rsid w:val="009C5F9A"/>
    <w:rsid w:val="009D3E17"/>
    <w:rsid w:val="009F56CC"/>
    <w:rsid w:val="00A056AE"/>
    <w:rsid w:val="00A072E4"/>
    <w:rsid w:val="00A11C84"/>
    <w:rsid w:val="00A16FD1"/>
    <w:rsid w:val="00A212A2"/>
    <w:rsid w:val="00A22959"/>
    <w:rsid w:val="00A402FA"/>
    <w:rsid w:val="00A41F02"/>
    <w:rsid w:val="00A629E4"/>
    <w:rsid w:val="00A96806"/>
    <w:rsid w:val="00AB381B"/>
    <w:rsid w:val="00AB4FDD"/>
    <w:rsid w:val="00AC55E5"/>
    <w:rsid w:val="00AC7A58"/>
    <w:rsid w:val="00AD1514"/>
    <w:rsid w:val="00B107AA"/>
    <w:rsid w:val="00B26610"/>
    <w:rsid w:val="00B77168"/>
    <w:rsid w:val="00B83C77"/>
    <w:rsid w:val="00B864AA"/>
    <w:rsid w:val="00B87E6F"/>
    <w:rsid w:val="00B94922"/>
    <w:rsid w:val="00B9745C"/>
    <w:rsid w:val="00BC00B4"/>
    <w:rsid w:val="00BC6650"/>
    <w:rsid w:val="00BD6F91"/>
    <w:rsid w:val="00BE1123"/>
    <w:rsid w:val="00BF6354"/>
    <w:rsid w:val="00C04480"/>
    <w:rsid w:val="00C24C95"/>
    <w:rsid w:val="00C53E96"/>
    <w:rsid w:val="00C70BC5"/>
    <w:rsid w:val="00C75CDE"/>
    <w:rsid w:val="00C92E6E"/>
    <w:rsid w:val="00CD1399"/>
    <w:rsid w:val="00CD7911"/>
    <w:rsid w:val="00CE5C8B"/>
    <w:rsid w:val="00D12ED8"/>
    <w:rsid w:val="00D2746E"/>
    <w:rsid w:val="00D31F6C"/>
    <w:rsid w:val="00D324B5"/>
    <w:rsid w:val="00D33AFC"/>
    <w:rsid w:val="00D457F5"/>
    <w:rsid w:val="00D457FD"/>
    <w:rsid w:val="00D6044E"/>
    <w:rsid w:val="00D67B50"/>
    <w:rsid w:val="00D7578F"/>
    <w:rsid w:val="00D75A33"/>
    <w:rsid w:val="00D80219"/>
    <w:rsid w:val="00D806B1"/>
    <w:rsid w:val="00D909F2"/>
    <w:rsid w:val="00D92DB5"/>
    <w:rsid w:val="00DA0F94"/>
    <w:rsid w:val="00DA307E"/>
    <w:rsid w:val="00DA700A"/>
    <w:rsid w:val="00DA7408"/>
    <w:rsid w:val="00DA7EB0"/>
    <w:rsid w:val="00DB4844"/>
    <w:rsid w:val="00DD3CFC"/>
    <w:rsid w:val="00DD3EC7"/>
    <w:rsid w:val="00E32336"/>
    <w:rsid w:val="00E42356"/>
    <w:rsid w:val="00E450CE"/>
    <w:rsid w:val="00E5067A"/>
    <w:rsid w:val="00E762F7"/>
    <w:rsid w:val="00E850BF"/>
    <w:rsid w:val="00E9282E"/>
    <w:rsid w:val="00E9767D"/>
    <w:rsid w:val="00EA5D67"/>
    <w:rsid w:val="00EB338A"/>
    <w:rsid w:val="00EB36B8"/>
    <w:rsid w:val="00EB5CA9"/>
    <w:rsid w:val="00EB7FA8"/>
    <w:rsid w:val="00EC14BE"/>
    <w:rsid w:val="00EC1AF1"/>
    <w:rsid w:val="00ED059A"/>
    <w:rsid w:val="00ED34ED"/>
    <w:rsid w:val="00EF4D7A"/>
    <w:rsid w:val="00EF521A"/>
    <w:rsid w:val="00F23746"/>
    <w:rsid w:val="00F24A2C"/>
    <w:rsid w:val="00F35FF7"/>
    <w:rsid w:val="00F375A9"/>
    <w:rsid w:val="00F46258"/>
    <w:rsid w:val="00F54693"/>
    <w:rsid w:val="00F71992"/>
    <w:rsid w:val="00F874C5"/>
    <w:rsid w:val="00F92207"/>
    <w:rsid w:val="00F959BE"/>
    <w:rsid w:val="00F972B4"/>
    <w:rsid w:val="00FD60DE"/>
    <w:rsid w:val="00FE1CFA"/>
    <w:rsid w:val="00FE3A8D"/>
    <w:rsid w:val="00FE784A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EB34FE"/>
  <w15:chartTrackingRefBased/>
  <w15:docId w15:val="{71B7A7E6-527E-43EF-8D26-B8D52C7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FE1C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E1CFA"/>
    <w:rPr>
      <w:sz w:val="24"/>
      <w:szCs w:val="24"/>
    </w:rPr>
  </w:style>
  <w:style w:type="paragraph" w:styleId="Footer">
    <w:name w:val="footer"/>
    <w:basedOn w:val="Normal"/>
    <w:link w:val="FooterChar"/>
    <w:rsid w:val="00FE1C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E1C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PC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5" ma:contentTypeDescription="Create a new document." ma:contentTypeScope="" ma:versionID="94ab2e5aaa828e1c7e595e6c5504a743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d41c17ef4be3b989040c7eda46fdc31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72E48E-4A6C-495D-B98A-B79426B3E41C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2.xml><?xml version="1.0" encoding="utf-8"?>
<ds:datastoreItem xmlns:ds="http://schemas.openxmlformats.org/officeDocument/2006/customXml" ds:itemID="{0DA3C76D-71DA-4AB2-B831-2E0FF49F2A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f32ac-2a83-4c58-a1d0-7277f97bc698"/>
    <ds:schemaRef ds:uri="5d38cca7-f787-4406-bffd-0186c6ba4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B2405A-A1BA-46E3-8D98-46D6DF65A8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JoinitPC7</Template>
  <TotalTime>72</TotalTime>
  <Pages>2</Pages>
  <Words>228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Amanda Barnett</dc:creator>
  <cp:keywords/>
  <cp:lastModifiedBy>Alice Wademan</cp:lastModifiedBy>
  <cp:revision>23</cp:revision>
  <cp:lastPrinted>2011-03-29T10:54:00Z</cp:lastPrinted>
  <dcterms:created xsi:type="dcterms:W3CDTF">2021-09-17T21:01:00Z</dcterms:created>
  <dcterms:modified xsi:type="dcterms:W3CDTF">2025-04-05T20:00:00Z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21898800</vt:r8>
  </property>
  <property fmtid="{D5CDD505-2E9C-101B-9397-08002B2CF9AE}" pid="4" name="MediaServiceImageTags">
    <vt:lpwstr/>
  </property>
</Properties>
</file>